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05EE1" w14:textId="77777777" w:rsidR="00C416F2" w:rsidRPr="00DB6716" w:rsidRDefault="00A8508A" w:rsidP="00CA661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76EB5AB" wp14:editId="4D3C3BDC">
            <wp:extent cx="5943600" cy="7769860"/>
            <wp:effectExtent l="0" t="0" r="0" b="2540"/>
            <wp:docPr id="1" name="Picture 1" descr="Goal 5 focus area 2 workboo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oal 5 focus area 2 workbook&#10;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8A79" w14:textId="77777777" w:rsidR="00CA6615" w:rsidRPr="00DB6716" w:rsidRDefault="00CA6615" w:rsidP="00CA6615">
      <w:pPr>
        <w:rPr>
          <w:color w:val="000000" w:themeColor="text1"/>
        </w:rPr>
      </w:pPr>
    </w:p>
    <w:p w14:paraId="50D1084A" w14:textId="77777777" w:rsidR="00CA6615" w:rsidRPr="00DB6716" w:rsidRDefault="00CA6615" w:rsidP="00CA6615">
      <w:pPr>
        <w:rPr>
          <w:rStyle w:val="s1ppyq"/>
          <w:color w:val="000000" w:themeColor="text1"/>
        </w:rPr>
      </w:pPr>
    </w:p>
    <w:p w14:paraId="7E37F1E5" w14:textId="77777777" w:rsidR="00A54E05" w:rsidRPr="00DB6716" w:rsidRDefault="00A8508A" w:rsidP="00A54E05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AD13F7D" wp14:editId="687D6CB5">
            <wp:extent cx="2807208" cy="667512"/>
            <wp:effectExtent l="0" t="0" r="0" b="5715"/>
            <wp:docPr id="6" name="Picture 6" descr="Goal 5, Focus Area 2,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oal 5, Focus Area 2, Challenge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D76D" w14:textId="77777777" w:rsidR="00A54E05" w:rsidRPr="00DB6716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620468B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F3F0316" w14:textId="77777777" w:rsidR="00CA6615" w:rsidRPr="00DB6716" w:rsidRDefault="00A8508A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A8508A">
        <w:rPr>
          <w:rFonts w:cstheme="minorHAnsi"/>
          <w:color w:val="000000" w:themeColor="text1"/>
          <w:sz w:val="28"/>
          <w:szCs w:val="28"/>
        </w:rPr>
        <w:t>What does your current shared service model look like?</w:t>
      </w:r>
    </w:p>
    <w:p w14:paraId="7F662C7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DC5E53F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BF864F2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3458790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D6E454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A657856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1C6522A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04ABD59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4E4EB9A0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D34151B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21A76D7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C4DDB44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1E18C47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4CF720E" w14:textId="77777777" w:rsidR="00025651" w:rsidRPr="00DB6716" w:rsidRDefault="00025651" w:rsidP="00025651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5578370" w14:textId="77777777" w:rsidR="00477EEE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477EE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95A3F60" w14:textId="77777777" w:rsidR="00CA6615" w:rsidRPr="00DB6716" w:rsidRDefault="00A8508A" w:rsidP="00CA6615">
      <w:pPr>
        <w:rPr>
          <w:rStyle w:val="s1ppyq"/>
          <w:rFonts w:cstheme="minorHAnsi"/>
          <w:color w:val="000000" w:themeColor="text1"/>
        </w:rPr>
      </w:pPr>
      <w:r w:rsidRPr="00A8508A">
        <w:rPr>
          <w:color w:val="000000" w:themeColor="text1"/>
          <w:sz w:val="28"/>
          <w:szCs w:val="28"/>
        </w:rPr>
        <w:t>What are your challenges around operational governance and staffing for system maintenance?</w:t>
      </w:r>
    </w:p>
    <w:p w14:paraId="363DF7A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51A65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67430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8435B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80CD4B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485AC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CF3AE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A140CE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3F06D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2F5CCD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AC0BF3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7513D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98653E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4CAA7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356FC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E0CF9A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D1905F" w14:textId="77777777" w:rsidR="00CA6615" w:rsidRDefault="00A8508A" w:rsidP="00E053F2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2EC054D7" wp14:editId="238383F7">
            <wp:extent cx="2807208" cy="557784"/>
            <wp:effectExtent l="0" t="0" r="0" b="1270"/>
            <wp:docPr id="8" name="Picture 8" descr="Goal 5, Focus Area 2, Ac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oal 5, Focus Area 2, Actio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6228" w14:textId="77777777" w:rsidR="001D1EC5" w:rsidRPr="00DB6716" w:rsidRDefault="001D1EC5" w:rsidP="00E053F2">
      <w:pPr>
        <w:jc w:val="center"/>
        <w:rPr>
          <w:rStyle w:val="s1ppyq"/>
          <w:rFonts w:cstheme="minorHAnsi"/>
          <w:color w:val="000000" w:themeColor="text1"/>
        </w:rPr>
      </w:pPr>
    </w:p>
    <w:p w14:paraId="066E639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F031A9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0AE0001" w14:textId="77777777" w:rsidR="00CA6615" w:rsidRPr="00DB6716" w:rsidRDefault="00A8508A" w:rsidP="00CA6615">
      <w:pPr>
        <w:rPr>
          <w:rStyle w:val="s1ppyq"/>
          <w:rFonts w:cstheme="minorHAnsi"/>
          <w:color w:val="000000" w:themeColor="text1"/>
        </w:rPr>
      </w:pPr>
      <w:r w:rsidRPr="00A8508A">
        <w:rPr>
          <w:rFonts w:cstheme="minorHAnsi"/>
          <w:color w:val="000000" w:themeColor="text1"/>
          <w:sz w:val="28"/>
          <w:szCs w:val="28"/>
        </w:rPr>
        <w:t>What existing shared services/freemium programs have been effective in other education service centers or organizations?</w:t>
      </w:r>
      <w:r>
        <w:rPr>
          <w:rFonts w:cstheme="minorHAnsi"/>
          <w:color w:val="000000" w:themeColor="text1"/>
          <w:sz w:val="28"/>
          <w:szCs w:val="28"/>
        </w:rPr>
        <w:t xml:space="preserve">  W</w:t>
      </w:r>
      <w:r w:rsidRPr="00A8508A">
        <w:rPr>
          <w:rFonts w:cstheme="minorHAnsi"/>
          <w:color w:val="000000" w:themeColor="text1"/>
          <w:sz w:val="28"/>
          <w:szCs w:val="28"/>
        </w:rPr>
        <w:t>ho could you find out more about existing shared services from</w:t>
      </w:r>
      <w:r>
        <w:rPr>
          <w:rFonts w:cstheme="minorHAnsi"/>
          <w:color w:val="000000" w:themeColor="text1"/>
          <w:sz w:val="28"/>
          <w:szCs w:val="28"/>
        </w:rPr>
        <w:t>?</w:t>
      </w:r>
    </w:p>
    <w:p w14:paraId="6E42F78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A1E2B9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27A1E8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1F244D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647A22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23A47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369CA1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7AB22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A11DEF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AA4286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AF2D3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65A3F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B501B8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3D4AAF" w14:textId="77777777" w:rsidR="00F70D76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Take Note </w:t>
      </w:r>
      <w:r w:rsidR="00236C6C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&amp;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Reflect:</w:t>
      </w:r>
      <w:r w:rsidR="00E053F2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5966F556" w14:textId="77777777" w:rsidR="00CA6615" w:rsidRDefault="00A8508A" w:rsidP="00CA6615">
      <w:pPr>
        <w:rPr>
          <w:rFonts w:cstheme="minorHAnsi"/>
          <w:color w:val="000000" w:themeColor="text1"/>
          <w:sz w:val="28"/>
          <w:szCs w:val="28"/>
        </w:rPr>
      </w:pPr>
      <w:r w:rsidRPr="00A8508A">
        <w:rPr>
          <w:rFonts w:cstheme="minorHAnsi"/>
          <w:color w:val="000000" w:themeColor="text1"/>
          <w:sz w:val="28"/>
          <w:szCs w:val="28"/>
        </w:rPr>
        <w:t>What ideas for new models have you explored for additional cost savings?</w:t>
      </w:r>
    </w:p>
    <w:p w14:paraId="5DDED54F" w14:textId="77777777" w:rsidR="00A8508A" w:rsidRPr="00DB6716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48AA153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FFC867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BF78D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8CBD3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445F7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0E582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59A64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84D4CF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8E384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12F85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CE83B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A0CAD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928A8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D815A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C3C0F9" w14:textId="7777777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DCEDC5D" w14:textId="77777777" w:rsidR="00A8508A" w:rsidRPr="00DB6716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23E88F56" w14:textId="77777777" w:rsidR="00F70D76" w:rsidRPr="00DB6716" w:rsidRDefault="00A8508A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76A55A1" wp14:editId="1563AC20">
            <wp:extent cx="2807208" cy="594360"/>
            <wp:effectExtent l="0" t="0" r="0" b="2540"/>
            <wp:docPr id="10" name="Picture 10" descr="Goal 5, Focus Area 2, Action 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oal 5, Focus Area 2, Action 2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D76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2BCFAEE2" w14:textId="77777777" w:rsidR="00F70D76" w:rsidRPr="00DB6716" w:rsidRDefault="00F70D76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5974E95E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529B01C" w14:textId="77777777" w:rsidR="00CA6615" w:rsidRPr="00DB6716" w:rsidRDefault="00A8508A" w:rsidP="00CA6615">
      <w:pPr>
        <w:rPr>
          <w:rStyle w:val="s1ppyq"/>
          <w:rFonts w:cstheme="minorHAnsi"/>
          <w:color w:val="000000" w:themeColor="text1"/>
        </w:rPr>
      </w:pPr>
      <w:r w:rsidRPr="00A8508A">
        <w:rPr>
          <w:rFonts w:cstheme="minorHAnsi"/>
          <w:color w:val="000000" w:themeColor="text1"/>
          <w:sz w:val="28"/>
          <w:szCs w:val="28"/>
        </w:rPr>
        <w:t>What shared service models can be developed based on business values?</w:t>
      </w:r>
    </w:p>
    <w:p w14:paraId="5B5610C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FCE0CF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ED335F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C947D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FD54B6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4BBBCB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144693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8532A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8F4278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9E16A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0D6E02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E6109F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C7F02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05483E5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2554DAD5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35BF3C5" w14:textId="77777777" w:rsidR="00CA6615" w:rsidRPr="00DB6716" w:rsidRDefault="00A8508A" w:rsidP="00CA6615">
      <w:pPr>
        <w:rPr>
          <w:rStyle w:val="s1ppyq"/>
          <w:rFonts w:cstheme="minorHAnsi"/>
          <w:color w:val="000000" w:themeColor="text1"/>
        </w:rPr>
      </w:pPr>
      <w:r>
        <w:rPr>
          <w:rFonts w:cstheme="minorHAnsi"/>
          <w:color w:val="000000" w:themeColor="text1"/>
          <w:sz w:val="28"/>
          <w:szCs w:val="28"/>
        </w:rPr>
        <w:t>H</w:t>
      </w:r>
      <w:r w:rsidRPr="00A8508A">
        <w:rPr>
          <w:rFonts w:cstheme="minorHAnsi"/>
          <w:color w:val="000000" w:themeColor="text1"/>
          <w:sz w:val="28"/>
          <w:szCs w:val="28"/>
        </w:rPr>
        <w:t xml:space="preserve">ow </w:t>
      </w:r>
      <w:r w:rsidR="00303936" w:rsidRPr="00A8508A">
        <w:rPr>
          <w:rFonts w:cstheme="minorHAnsi"/>
          <w:color w:val="000000" w:themeColor="text1"/>
          <w:sz w:val="28"/>
          <w:szCs w:val="28"/>
        </w:rPr>
        <w:t>are you</w:t>
      </w:r>
      <w:r w:rsidRPr="00A8508A">
        <w:rPr>
          <w:rFonts w:cstheme="minorHAnsi"/>
          <w:color w:val="000000" w:themeColor="text1"/>
          <w:sz w:val="28"/>
          <w:szCs w:val="28"/>
        </w:rPr>
        <w:t xml:space="preserve"> developing shared service models that reflect your values and promote a consistent IT landscape</w:t>
      </w:r>
      <w:r>
        <w:rPr>
          <w:rFonts w:cstheme="minorHAnsi"/>
          <w:color w:val="000000" w:themeColor="text1"/>
          <w:sz w:val="28"/>
          <w:szCs w:val="28"/>
        </w:rPr>
        <w:t>?</w:t>
      </w:r>
    </w:p>
    <w:p w14:paraId="39A3B6F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AEF8D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B8E665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F9F872" w14:textId="7777777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BCEE28" w14:textId="77777777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6B09259B" w14:textId="77777777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58F4AA89" w14:textId="77777777" w:rsidR="00A8508A" w:rsidRPr="00DB6716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3D3F3F7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73393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678DA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B3591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6D1A5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97B59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E1F7BF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E284A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08963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76E29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DFA050" w14:textId="77777777" w:rsidR="00CA6615" w:rsidRPr="00DB6716" w:rsidRDefault="00A8508A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2BCF08AA" wp14:editId="408C2EB6">
            <wp:extent cx="2807208" cy="585216"/>
            <wp:effectExtent l="0" t="0" r="0" b="0"/>
            <wp:docPr id="11" name="Picture 11" descr="Goal 5, Focus Area 2, Ac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oal 5, Focus Area 2, Actio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CE4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197D3B0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8A0C282" w14:textId="77777777" w:rsidR="00CA6615" w:rsidRPr="00DB6716" w:rsidRDefault="00A8508A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A8508A">
        <w:rPr>
          <w:rFonts w:cstheme="minorHAnsi"/>
          <w:color w:val="000000" w:themeColor="text1"/>
          <w:sz w:val="28"/>
          <w:szCs w:val="28"/>
        </w:rPr>
        <w:t>What does executive support for IT governance look like in your district? How would this allow you to continually develop and deploy shared service solutions?</w:t>
      </w:r>
    </w:p>
    <w:p w14:paraId="3A52B83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271D84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83859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A8011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3E9B0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CE6D4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4321C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74634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108DC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1BEAF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81250F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B7DFB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0D957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22CD6D8" w14:textId="77777777" w:rsidR="00506E06" w:rsidRPr="00DB6716" w:rsidRDefault="00506E06" w:rsidP="00CA6615">
      <w:pPr>
        <w:rPr>
          <w:rStyle w:val="s1ppyq"/>
          <w:rFonts w:cstheme="minorHAnsi"/>
          <w:color w:val="000000" w:themeColor="text1"/>
        </w:rPr>
      </w:pPr>
    </w:p>
    <w:p w14:paraId="1D3B05A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C54EFD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1822E4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370B2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B2AB96" w14:textId="7777777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6D4E9E" w14:textId="77777777" w:rsidR="00A8508A" w:rsidRPr="00DB6716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256DD4E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8E2D3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6860E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5A6F4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6C220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C615C1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162B55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2389267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95AFD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87659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5146E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198E6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786BF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FD1DFAF" w14:textId="7777777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7EFC0B" w14:textId="77777777" w:rsidR="00A8508A" w:rsidRPr="00DB6716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7F97DFB3" w14:textId="77777777" w:rsidR="00CA6615" w:rsidRPr="00DB6716" w:rsidRDefault="00A8508A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5CE8C47F" wp14:editId="68C727CE">
            <wp:extent cx="2807208" cy="521208"/>
            <wp:effectExtent l="0" t="0" r="0" b="0"/>
            <wp:docPr id="12" name="Picture 12" descr="Goal 5, Focus Area 2,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oal 5, Focus Area 2, Short term outcom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CE98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0F9B3FEA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1EFAB4E" w14:textId="77777777" w:rsidR="00CA6615" w:rsidRPr="00DB6716" w:rsidRDefault="00A8508A" w:rsidP="00CA6615">
      <w:pPr>
        <w:rPr>
          <w:rStyle w:val="s1ppyq"/>
          <w:rFonts w:cstheme="minorHAnsi"/>
          <w:color w:val="000000" w:themeColor="text1"/>
        </w:rPr>
      </w:pPr>
      <w:r w:rsidRPr="00A8508A">
        <w:rPr>
          <w:rFonts w:cstheme="minorHAnsi"/>
          <w:color w:val="000000" w:themeColor="text1"/>
          <w:sz w:val="28"/>
          <w:szCs w:val="28"/>
        </w:rPr>
        <w:t xml:space="preserve">What would </w:t>
      </w:r>
      <w:r w:rsidR="00864BA0" w:rsidRPr="00A8508A">
        <w:rPr>
          <w:rFonts w:cstheme="minorHAnsi"/>
          <w:color w:val="000000" w:themeColor="text1"/>
          <w:sz w:val="28"/>
          <w:szCs w:val="28"/>
        </w:rPr>
        <w:t>improve</w:t>
      </w:r>
      <w:r w:rsidR="00303936">
        <w:rPr>
          <w:rFonts w:cstheme="minorHAnsi"/>
          <w:color w:val="000000" w:themeColor="text1"/>
          <w:sz w:val="28"/>
          <w:szCs w:val="28"/>
        </w:rPr>
        <w:t xml:space="preserve">d </w:t>
      </w:r>
      <w:r w:rsidRPr="00A8508A">
        <w:rPr>
          <w:rFonts w:cstheme="minorHAnsi"/>
          <w:color w:val="000000" w:themeColor="text1"/>
          <w:sz w:val="28"/>
          <w:szCs w:val="28"/>
        </w:rPr>
        <w:t>customer relations look like in your district?</w:t>
      </w:r>
    </w:p>
    <w:p w14:paraId="728BB69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4E9EDD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56498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4F22E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FA922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7C55EF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D8620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35608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C5583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D6E84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9A275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E400E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02B47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D3302C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77EBDF1F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EDBB1FB" w14:textId="77777777" w:rsidR="00CA6615" w:rsidRPr="00DB6716" w:rsidRDefault="00A8508A" w:rsidP="00CA6615">
      <w:pPr>
        <w:rPr>
          <w:rStyle w:val="s1ppyq"/>
          <w:rFonts w:cstheme="minorHAnsi"/>
          <w:color w:val="000000" w:themeColor="text1"/>
        </w:rPr>
      </w:pPr>
      <w:r w:rsidRPr="00A8508A">
        <w:rPr>
          <w:rFonts w:cstheme="minorHAnsi"/>
          <w:color w:val="000000" w:themeColor="text1"/>
          <w:sz w:val="28"/>
          <w:szCs w:val="28"/>
        </w:rPr>
        <w:t xml:space="preserve">How </w:t>
      </w:r>
      <w:r w:rsidR="00303936">
        <w:rPr>
          <w:rFonts w:cstheme="minorHAnsi"/>
          <w:color w:val="000000" w:themeColor="text1"/>
          <w:sz w:val="28"/>
          <w:szCs w:val="28"/>
        </w:rPr>
        <w:t>could</w:t>
      </w:r>
      <w:r w:rsidRPr="00A8508A">
        <w:rPr>
          <w:rFonts w:cstheme="minorHAnsi"/>
          <w:color w:val="000000" w:themeColor="text1"/>
          <w:sz w:val="28"/>
          <w:szCs w:val="28"/>
        </w:rPr>
        <w:t xml:space="preserve"> cost savings</w:t>
      </w:r>
      <w:r w:rsidR="00303936">
        <w:rPr>
          <w:rFonts w:cstheme="minorHAnsi"/>
          <w:color w:val="000000" w:themeColor="text1"/>
          <w:sz w:val="28"/>
          <w:szCs w:val="28"/>
        </w:rPr>
        <w:t xml:space="preserve"> </w:t>
      </w:r>
      <w:r w:rsidRPr="00A8508A">
        <w:rPr>
          <w:rFonts w:cstheme="minorHAnsi"/>
          <w:color w:val="000000" w:themeColor="text1"/>
          <w:sz w:val="28"/>
          <w:szCs w:val="28"/>
        </w:rPr>
        <w:t>enable you to reach other district goal</w:t>
      </w:r>
      <w:r w:rsidR="00303936">
        <w:rPr>
          <w:rFonts w:cstheme="minorHAnsi"/>
          <w:color w:val="000000" w:themeColor="text1"/>
          <w:sz w:val="28"/>
          <w:szCs w:val="28"/>
        </w:rPr>
        <w:t>s</w:t>
      </w:r>
      <w:r w:rsidRPr="00A8508A">
        <w:rPr>
          <w:rFonts w:cstheme="minorHAnsi"/>
          <w:color w:val="000000" w:themeColor="text1"/>
          <w:sz w:val="28"/>
          <w:szCs w:val="28"/>
        </w:rPr>
        <w:t>?</w:t>
      </w:r>
    </w:p>
    <w:p w14:paraId="3D47BEA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68F52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9921B7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34311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4D2F0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12054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6201B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E8796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877AC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7D1960" w14:textId="77777777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435ADB" w14:textId="77777777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44015B60" w14:textId="77777777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031B4739" w14:textId="77777777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488804E9" w14:textId="77777777" w:rsidR="00A8508A" w:rsidRPr="00DB6716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2531491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ECEF90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33BE4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16BF9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CC201D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9CD6F3E" w14:textId="77777777" w:rsidR="00CA6615" w:rsidRPr="00DB6716" w:rsidRDefault="00A8508A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3B4F0AB7" wp14:editId="625AD224">
            <wp:extent cx="2807208" cy="676656"/>
            <wp:effectExtent l="0" t="0" r="0" b="0"/>
            <wp:docPr id="16" name="Picture 16" descr="Goal 5, Focus Area 2, Long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oal 5, Focus Area 2, Long term outcom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8B2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B3DA51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ACB2108" w14:textId="77777777" w:rsidR="00CA6615" w:rsidRPr="00DB6716" w:rsidRDefault="00A8508A" w:rsidP="00CA6615">
      <w:pPr>
        <w:rPr>
          <w:rStyle w:val="s1ppyq"/>
          <w:rFonts w:cstheme="minorHAnsi"/>
          <w:color w:val="000000" w:themeColor="text1"/>
        </w:rPr>
      </w:pPr>
      <w:r w:rsidRPr="00A8508A">
        <w:rPr>
          <w:rFonts w:cstheme="minorHAnsi"/>
          <w:color w:val="000000" w:themeColor="text1"/>
          <w:sz w:val="28"/>
          <w:szCs w:val="28"/>
        </w:rPr>
        <w:t>What would IT leaders focusing on mission rather than IT admin allow the district to experience?</w:t>
      </w:r>
    </w:p>
    <w:p w14:paraId="4DBEEDF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BB460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7AC16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5A691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A7EFEB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FF488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08EB29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66509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2F068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C1B2A8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3C99E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E8E04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EFCCF8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6E971823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3585F2F2" w14:textId="77777777" w:rsidR="002C64E2" w:rsidRDefault="002C64E2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EC60E0B" w14:textId="77777777" w:rsidR="00A8508A" w:rsidRDefault="00A8508A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F15BDEC" w14:textId="77777777" w:rsidR="00A8508A" w:rsidRDefault="00A8508A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023DF60" w14:textId="77777777" w:rsidR="00A8508A" w:rsidRDefault="00A8508A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B3D3B25" w14:textId="77777777" w:rsidR="00A8508A" w:rsidRDefault="00A8508A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712C90B" w14:textId="77777777" w:rsidR="00A8508A" w:rsidRDefault="00A8508A" w:rsidP="00CA6615">
      <w:pPr>
        <w:rPr>
          <w:rStyle w:val="s1ppyq"/>
          <w:rFonts w:cstheme="minorHAnsi"/>
          <w:color w:val="000000" w:themeColor="text1"/>
        </w:rPr>
      </w:pPr>
    </w:p>
    <w:p w14:paraId="66B7733A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26CC55CF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0804A298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34DE6421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52B427B2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6463AC1B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5ECE7CD8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32986008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1AA8EC86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5D868D72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0DED342C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5FF722B8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26FBE987" w14:textId="77777777" w:rsidR="002C64E2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293A9D1C" w14:textId="77777777" w:rsidR="00A8508A" w:rsidRDefault="00A8508A" w:rsidP="00A8508A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13C89BE" wp14:editId="1A7D0F9F">
            <wp:extent cx="2194560" cy="594360"/>
            <wp:effectExtent l="0" t="0" r="2540" b="2540"/>
            <wp:docPr id="4" name="Picture 4" descr="Goal 5, Focus Area 2 Summary State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oal 5, Focus Area 2 Summary Statement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166F" w14:textId="77777777" w:rsidR="00A8508A" w:rsidRDefault="00A8508A" w:rsidP="00A8508A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02B834E" w14:textId="77777777" w:rsidR="002C64E2" w:rsidRDefault="002C64E2" w:rsidP="002C64E2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0591F26" w14:textId="77777777" w:rsidR="002C64E2" w:rsidRPr="006A4386" w:rsidRDefault="002C64E2" w:rsidP="002C64E2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560CF083" w14:textId="77777777" w:rsidR="002C64E2" w:rsidRPr="006A4386" w:rsidRDefault="002C64E2" w:rsidP="002C64E2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4973A728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74E09400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669AC879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5B09A931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1CAC9179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23558C2D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23EF5D30" w14:textId="77777777" w:rsidR="002C64E2" w:rsidRPr="00DB6716" w:rsidRDefault="002C64E2" w:rsidP="002C64E2">
      <w:pPr>
        <w:rPr>
          <w:rStyle w:val="s1ppyq"/>
          <w:rFonts w:cstheme="minorHAnsi"/>
          <w:color w:val="000000" w:themeColor="text1"/>
        </w:rPr>
      </w:pPr>
    </w:p>
    <w:p w14:paraId="30D6AED0" w14:textId="77777777" w:rsidR="002C64E2" w:rsidRDefault="002C64E2" w:rsidP="002C64E2">
      <w:pPr>
        <w:rPr>
          <w:rStyle w:val="s1ppyq"/>
          <w:rFonts w:cstheme="minorHAnsi"/>
          <w:color w:val="3D3D3B"/>
        </w:rPr>
      </w:pPr>
    </w:p>
    <w:p w14:paraId="36FD3A21" w14:textId="77777777" w:rsidR="002C64E2" w:rsidRDefault="002C64E2" w:rsidP="002C64E2">
      <w:pPr>
        <w:rPr>
          <w:rStyle w:val="s1ppyq"/>
          <w:rFonts w:cstheme="minorHAnsi"/>
          <w:color w:val="3D3D3B"/>
        </w:rPr>
      </w:pPr>
    </w:p>
    <w:p w14:paraId="2BABD24A" w14:textId="77777777" w:rsidR="002C64E2" w:rsidRDefault="002C64E2" w:rsidP="002C64E2">
      <w:pPr>
        <w:rPr>
          <w:rStyle w:val="s1ppyq"/>
          <w:rFonts w:cstheme="minorHAnsi"/>
          <w:color w:val="3D3D3B"/>
        </w:rPr>
      </w:pPr>
    </w:p>
    <w:p w14:paraId="79AF339A" w14:textId="77777777" w:rsidR="002C64E2" w:rsidRDefault="002C64E2" w:rsidP="002C64E2">
      <w:pPr>
        <w:rPr>
          <w:rStyle w:val="s1ppyq"/>
          <w:rFonts w:cstheme="minorHAnsi"/>
          <w:color w:val="3D3D3B"/>
        </w:rPr>
      </w:pPr>
    </w:p>
    <w:p w14:paraId="515B892A" w14:textId="77777777" w:rsidR="002C64E2" w:rsidRDefault="002C64E2" w:rsidP="002C64E2">
      <w:pPr>
        <w:rPr>
          <w:rStyle w:val="s1ppyq"/>
          <w:rFonts w:cstheme="minorHAnsi"/>
          <w:color w:val="3D3D3B"/>
        </w:rPr>
      </w:pPr>
    </w:p>
    <w:p w14:paraId="3FA9F197" w14:textId="77777777" w:rsidR="002C64E2" w:rsidRPr="000F7B5E" w:rsidRDefault="002C64E2" w:rsidP="002C64E2">
      <w:pPr>
        <w:rPr>
          <w:rStyle w:val="s1ppyq"/>
          <w:rFonts w:cstheme="minorHAnsi"/>
          <w:color w:val="3D3D3B"/>
        </w:rPr>
      </w:pPr>
    </w:p>
    <w:p w14:paraId="75A605D1" w14:textId="77777777" w:rsidR="002C64E2" w:rsidRPr="00DB6716" w:rsidRDefault="002C64E2" w:rsidP="00CA6615">
      <w:pPr>
        <w:rPr>
          <w:rStyle w:val="s1ppyq"/>
          <w:rFonts w:cstheme="minorHAnsi"/>
          <w:color w:val="000000" w:themeColor="text1"/>
        </w:rPr>
      </w:pPr>
    </w:p>
    <w:p w14:paraId="7D3A2C91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3BCCAA71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35B37CF4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41CD768E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0249FE3B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6BAACC56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126DF436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1F3E747D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3A07B414" w14:textId="77777777" w:rsidR="00CA6615" w:rsidRPr="000F7B5E" w:rsidRDefault="00CA6615" w:rsidP="00CA6615">
      <w:pPr>
        <w:rPr>
          <w:rStyle w:val="s1ppyq"/>
          <w:rFonts w:cstheme="minorHAnsi"/>
          <w:color w:val="3D3D3B"/>
        </w:rPr>
      </w:pPr>
    </w:p>
    <w:p w14:paraId="549446D8" w14:textId="77777777" w:rsidR="00CA6615" w:rsidRPr="000F7B5E" w:rsidRDefault="00CA6615" w:rsidP="00CA6615">
      <w:pPr>
        <w:rPr>
          <w:rFonts w:cstheme="minorHAnsi"/>
          <w:color w:val="3D3D3B"/>
        </w:rPr>
      </w:pPr>
    </w:p>
    <w:sectPr w:rsidR="00CA6615" w:rsidRPr="000F7B5E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698E4" w14:textId="77777777" w:rsidR="00347D9B" w:rsidRDefault="00347D9B" w:rsidP="00CA6615">
      <w:r>
        <w:separator/>
      </w:r>
    </w:p>
  </w:endnote>
  <w:endnote w:type="continuationSeparator" w:id="0">
    <w:p w14:paraId="33540812" w14:textId="77777777" w:rsidR="00347D9B" w:rsidRDefault="00347D9B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1C12F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4D681C" wp14:editId="609FAC99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D192F" w14:textId="77777777" w:rsidR="00347D9B" w:rsidRDefault="00347D9B" w:rsidP="00CA6615">
      <w:r>
        <w:separator/>
      </w:r>
    </w:p>
  </w:footnote>
  <w:footnote w:type="continuationSeparator" w:id="0">
    <w:p w14:paraId="319FE49D" w14:textId="77777777" w:rsidR="00347D9B" w:rsidRDefault="00347D9B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2"/>
  </w:num>
  <w:num w:numId="2" w16cid:durableId="829558656">
    <w:abstractNumId w:val="3"/>
  </w:num>
  <w:num w:numId="3" w16cid:durableId="1723097785">
    <w:abstractNumId w:val="0"/>
  </w:num>
  <w:num w:numId="4" w16cid:durableId="203241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D9B"/>
    <w:rsid w:val="00025651"/>
    <w:rsid w:val="000F7B46"/>
    <w:rsid w:val="000F7B5E"/>
    <w:rsid w:val="001D1EC5"/>
    <w:rsid w:val="001E76B3"/>
    <w:rsid w:val="00236C6C"/>
    <w:rsid w:val="002B70A7"/>
    <w:rsid w:val="002C64E2"/>
    <w:rsid w:val="00303936"/>
    <w:rsid w:val="00347D9B"/>
    <w:rsid w:val="0036089C"/>
    <w:rsid w:val="003C2215"/>
    <w:rsid w:val="00455365"/>
    <w:rsid w:val="00477EEE"/>
    <w:rsid w:val="004B7762"/>
    <w:rsid w:val="00506E06"/>
    <w:rsid w:val="005141B0"/>
    <w:rsid w:val="00580611"/>
    <w:rsid w:val="005E2A5C"/>
    <w:rsid w:val="00622403"/>
    <w:rsid w:val="006456FE"/>
    <w:rsid w:val="00767788"/>
    <w:rsid w:val="007C6BDD"/>
    <w:rsid w:val="00864BA0"/>
    <w:rsid w:val="009248B1"/>
    <w:rsid w:val="00A241E0"/>
    <w:rsid w:val="00A54E05"/>
    <w:rsid w:val="00A8508A"/>
    <w:rsid w:val="00AA4819"/>
    <w:rsid w:val="00C416F2"/>
    <w:rsid w:val="00C9089A"/>
    <w:rsid w:val="00CA05A1"/>
    <w:rsid w:val="00CA6615"/>
    <w:rsid w:val="00CC6E28"/>
    <w:rsid w:val="00D4033B"/>
    <w:rsid w:val="00D53E5B"/>
    <w:rsid w:val="00DB6716"/>
    <w:rsid w:val="00DC2FAA"/>
    <w:rsid w:val="00E053F2"/>
    <w:rsid w:val="00E40F28"/>
    <w:rsid w:val="00E56CB4"/>
    <w:rsid w:val="00E838B7"/>
    <w:rsid w:val="00F7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67A7BD"/>
  <w15:chartTrackingRefBased/>
  <w15:docId w15:val="{FF4139FB-F111-462D-9C52-4D2074DC8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william\Downloads\Goal%205%20Focus%20Area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Goal 5 Focus Area 2</Template>
  <TotalTime>1</TotalTime>
  <Pages>8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Courtney</dc:creator>
  <cp:keywords/>
  <dc:description/>
  <cp:lastModifiedBy>Williams, Courtney</cp:lastModifiedBy>
  <cp:revision>1</cp:revision>
  <cp:lastPrinted>2023-01-17T20:51:00Z</cp:lastPrinted>
  <dcterms:created xsi:type="dcterms:W3CDTF">2023-01-27T17:12:00Z</dcterms:created>
  <dcterms:modified xsi:type="dcterms:W3CDTF">2023-01-27T17:13:00Z</dcterms:modified>
</cp:coreProperties>
</file>